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:rsidRPr="0034128E" w:rsidTr="00341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  <w:shd w:val="clear" w:color="auto" w:fill="FFC000"/>
          </w:tcPr>
          <w:p w:rsidR="002F6E35" w:rsidRPr="00A97782" w:rsidRDefault="009035F5">
            <w:pPr>
              <w:pStyle w:val="Month"/>
              <w:rPr>
                <w:rFonts w:ascii="AbcTeacher" w:hAnsi="AbcTeacher"/>
                <w:sz w:val="96"/>
                <w:szCs w:val="96"/>
              </w:rPr>
            </w:pPr>
            <w:r w:rsidRPr="00A97782">
              <w:rPr>
                <w:rFonts w:ascii="AbcTeacher" w:hAnsi="AbcTeacher"/>
                <w:color w:val="C00000"/>
                <w:sz w:val="96"/>
                <w:szCs w:val="96"/>
              </w:rPr>
              <w:fldChar w:fldCharType="begin"/>
            </w:r>
            <w:r w:rsidRPr="00A97782">
              <w:rPr>
                <w:rFonts w:ascii="AbcTeacher" w:hAnsi="AbcTeacher"/>
                <w:color w:val="C00000"/>
                <w:sz w:val="96"/>
                <w:szCs w:val="96"/>
              </w:rPr>
              <w:instrText xml:space="preserve"> DOCVARIABLE  MonthStart \@ MMMM \* MERGEFORMAT </w:instrText>
            </w:r>
            <w:r w:rsidRPr="00A97782">
              <w:rPr>
                <w:rFonts w:ascii="AbcTeacher" w:hAnsi="AbcTeacher"/>
                <w:color w:val="C00000"/>
                <w:sz w:val="96"/>
                <w:szCs w:val="96"/>
              </w:rPr>
              <w:fldChar w:fldCharType="separate"/>
            </w:r>
            <w:r w:rsidR="0034128E" w:rsidRPr="00A97782">
              <w:rPr>
                <w:rFonts w:ascii="AbcTeacher" w:hAnsi="AbcTeacher"/>
                <w:color w:val="C00000"/>
                <w:sz w:val="96"/>
                <w:szCs w:val="96"/>
              </w:rPr>
              <w:t>November</w:t>
            </w:r>
            <w:r w:rsidRPr="00A97782">
              <w:rPr>
                <w:rFonts w:ascii="AbcTeacher" w:hAnsi="AbcTeacher"/>
                <w:color w:val="C00000"/>
                <w:sz w:val="96"/>
                <w:szCs w:val="96"/>
              </w:rP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FFC000"/>
          </w:tcPr>
          <w:p w:rsidR="002F6E35" w:rsidRPr="0034128E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cTeacher" w:hAnsi="AbcTeacher"/>
              </w:rPr>
            </w:pPr>
          </w:p>
        </w:tc>
      </w:tr>
      <w:tr w:rsidR="002F6E35" w:rsidRPr="0034128E" w:rsidTr="003412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FFC000"/>
          </w:tcPr>
          <w:p w:rsidR="002F6E35" w:rsidRPr="0034128E" w:rsidRDefault="00B56E2C">
            <w:pPr>
              <w:rPr>
                <w:rFonts w:ascii="AbcTeacher" w:hAnsi="AbcTeacher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2206151</wp:posOffset>
                  </wp:positionH>
                  <wp:positionV relativeFrom="paragraph">
                    <wp:posOffset>-139169</wp:posOffset>
                  </wp:positionV>
                  <wp:extent cx="1459041" cy="1459041"/>
                  <wp:effectExtent l="0" t="0" r="8255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rge_autumn-leaves-456[1]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41" cy="145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128E" w:rsidRPr="0034128E">
              <w:rPr>
                <w:rFonts w:ascii="AbcTeacher" w:hAnsi="AbcTeacher"/>
                <w:color w:val="644511" w:themeColor="accent2" w:themeShade="80"/>
                <w:sz w:val="48"/>
                <w:szCs w:val="48"/>
              </w:rPr>
              <w:t>Mrs. Browning’s Class</w:t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FFC000"/>
          </w:tcPr>
          <w:p w:rsidR="002F6E35" w:rsidRPr="00A97782" w:rsidRDefault="00186EF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cTeacher" w:hAnsi="AbcTeacher"/>
                <w:b/>
                <w:color w:val="C00000"/>
              </w:rPr>
            </w:pPr>
            <w:r w:rsidRPr="00186EF0">
              <w:rPr>
                <w:rFonts w:ascii="AbcTeacher" w:hAnsi="AbcTeacher"/>
                <w:b/>
                <w:bCs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1571530</wp:posOffset>
                  </wp:positionH>
                  <wp:positionV relativeFrom="paragraph">
                    <wp:posOffset>-1001549</wp:posOffset>
                  </wp:positionV>
                  <wp:extent cx="2162131" cy="1843967"/>
                  <wp:effectExtent l="0" t="0" r="0" b="4445"/>
                  <wp:wrapNone/>
                  <wp:docPr id="13" name="Picture 13" descr="Image result for give thanks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ive thanks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60" cy="18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5F5" w:rsidRPr="00A97782">
              <w:rPr>
                <w:rFonts w:ascii="AbcTeacher" w:hAnsi="AbcTeacher"/>
                <w:b/>
                <w:color w:val="C00000"/>
              </w:rPr>
              <w:fldChar w:fldCharType="begin"/>
            </w:r>
            <w:r w:rsidR="009035F5" w:rsidRPr="00A97782">
              <w:rPr>
                <w:rFonts w:ascii="AbcTeacher" w:hAnsi="AbcTeacher"/>
                <w:b/>
                <w:color w:val="C00000"/>
              </w:rPr>
              <w:instrText xml:space="preserve"> DOCVARIABLE  MonthStart \@  yyyy   \* MERGEFORMAT </w:instrText>
            </w:r>
            <w:r w:rsidR="009035F5" w:rsidRPr="00A97782">
              <w:rPr>
                <w:rFonts w:ascii="AbcTeacher" w:hAnsi="AbcTeacher"/>
                <w:b/>
                <w:color w:val="C00000"/>
              </w:rPr>
              <w:fldChar w:fldCharType="separate"/>
            </w:r>
            <w:r w:rsidR="0034128E" w:rsidRPr="00A97782">
              <w:rPr>
                <w:rFonts w:ascii="AbcTeacher" w:hAnsi="AbcTeacher"/>
                <w:b/>
                <w:color w:val="C00000"/>
              </w:rPr>
              <w:t>2018</w:t>
            </w:r>
            <w:r w:rsidR="009035F5" w:rsidRPr="00A97782">
              <w:rPr>
                <w:rFonts w:ascii="AbcTeacher" w:hAnsi="AbcTeacher"/>
                <w:b/>
                <w:color w:val="C00000"/>
              </w:rPr>
              <w:fldChar w:fldCharType="end"/>
            </w:r>
          </w:p>
        </w:tc>
      </w:tr>
      <w:tr w:rsidR="002F6E35" w:rsidRPr="0034128E" w:rsidTr="0034128E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00000"/>
          </w:tcPr>
          <w:p w:rsidR="002F6E35" w:rsidRPr="0034128E" w:rsidRDefault="002F6E35">
            <w:pPr>
              <w:pStyle w:val="Title"/>
              <w:rPr>
                <w:rFonts w:ascii="AbcTeacher" w:hAnsi="AbcTeacher"/>
              </w:rPr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00000"/>
          </w:tcPr>
          <w:p w:rsidR="002F6E35" w:rsidRPr="0034128E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cTeacher" w:hAnsi="AbcTeacher"/>
              </w:rPr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:rsidTr="00341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E06AA81D89BD4AC88AAD299B009A32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  <w:shd w:val="clear" w:color="auto" w:fill="E7BB71" w:themeFill="accent2" w:themeFillTint="99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  <w:shd w:val="clear" w:color="auto" w:fill="E7BB71" w:themeFill="accent2" w:themeFillTint="99"/>
          </w:tcPr>
          <w:p w:rsidR="002F6E35" w:rsidRDefault="00B56E2C">
            <w:pPr>
              <w:pStyle w:val="Days"/>
            </w:pPr>
            <w:sdt>
              <w:sdtPr>
                <w:id w:val="8650153"/>
                <w:placeholder>
                  <w:docPart w:val="47533498845D419CADAF07051D18EFA4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  <w:shd w:val="clear" w:color="auto" w:fill="E7BB71" w:themeFill="accent2" w:themeFillTint="99"/>
          </w:tcPr>
          <w:p w:rsidR="002F6E35" w:rsidRDefault="00B56E2C">
            <w:pPr>
              <w:pStyle w:val="Days"/>
            </w:pPr>
            <w:sdt>
              <w:sdtPr>
                <w:id w:val="-1517691135"/>
                <w:placeholder>
                  <w:docPart w:val="9E9B608C22994311981688DABDE39DD4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  <w:shd w:val="clear" w:color="auto" w:fill="E7BB71" w:themeFill="accent2" w:themeFillTint="99"/>
          </w:tcPr>
          <w:p w:rsidR="002F6E35" w:rsidRDefault="00B56E2C">
            <w:pPr>
              <w:pStyle w:val="Days"/>
            </w:pPr>
            <w:sdt>
              <w:sdtPr>
                <w:id w:val="-1684429625"/>
                <w:placeholder>
                  <w:docPart w:val="994AD0E0485144FDA9B37CED98CE97D1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  <w:shd w:val="clear" w:color="auto" w:fill="E7BB71" w:themeFill="accent2" w:themeFillTint="99"/>
          </w:tcPr>
          <w:p w:rsidR="002F6E35" w:rsidRDefault="00B56E2C">
            <w:pPr>
              <w:pStyle w:val="Days"/>
            </w:pPr>
            <w:sdt>
              <w:sdtPr>
                <w:id w:val="-1188375605"/>
                <w:placeholder>
                  <w:docPart w:val="762C91B239AD448BA4CE297BC40AB77B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  <w:shd w:val="clear" w:color="auto" w:fill="E7BB71" w:themeFill="accent2" w:themeFillTint="99"/>
          </w:tcPr>
          <w:p w:rsidR="002F6E35" w:rsidRDefault="00B56E2C">
            <w:pPr>
              <w:pStyle w:val="Days"/>
            </w:pPr>
            <w:sdt>
              <w:sdtPr>
                <w:id w:val="1991825489"/>
                <w:placeholder>
                  <w:docPart w:val="A280CB990C0B4D6BBD4B460632C14F4D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  <w:shd w:val="clear" w:color="auto" w:fill="E7BB71" w:themeFill="accent2" w:themeFillTint="99"/>
          </w:tcPr>
          <w:p w:rsidR="002F6E35" w:rsidRDefault="00712F7F">
            <w:pPr>
              <w:pStyle w:val="Days"/>
            </w:pPr>
            <w:r w:rsidRPr="00712F7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240665</wp:posOffset>
                      </wp:positionV>
                      <wp:extent cx="2360930" cy="1404620"/>
                      <wp:effectExtent l="0" t="0" r="0" b="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F7F" w:rsidRPr="00712F7F" w:rsidRDefault="00712F7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712F7F">
                                    <w:rPr>
                                      <w:sz w:val="22"/>
                                      <w:szCs w:val="22"/>
                                    </w:rPr>
                                    <w:t>Happy Birthday, Elijah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0.45pt;margin-top:18.9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QyDgIAAPo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" filled="f" stroked="f">
                      <v:textbox style="mso-fit-shape-to-text:t">
                        <w:txbxContent>
                          <w:p w:rsidR="00712F7F" w:rsidRPr="00712F7F" w:rsidRDefault="00712F7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12F7F">
                              <w:rPr>
                                <w:sz w:val="22"/>
                                <w:szCs w:val="22"/>
                              </w:rPr>
                              <w:t>Happy Birthday, Elijah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id w:val="115736794"/>
                <w:placeholder>
                  <w:docPart w:val="61AD4B2D377E4264BC6BBC23EA24920E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:rsidTr="002F6E35">
        <w:tc>
          <w:tcPr>
            <w:tcW w:w="205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3412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3412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A21C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3412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A49F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7A49F2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A49F2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34128E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34128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4128E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34128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34128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3</w:t>
            </w:r>
            <w:r>
              <w:fldChar w:fldCharType="end"/>
            </w:r>
          </w:p>
        </w:tc>
      </w:tr>
      <w:tr w:rsidR="002F6E35" w:rsidRPr="000A2534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34128E" w:rsidRDefault="0034128E" w:rsidP="0034128E">
            <w:pPr>
              <w:jc w:val="center"/>
              <w:rPr>
                <w:sz w:val="22"/>
                <w:szCs w:val="22"/>
              </w:rPr>
            </w:pPr>
            <w:r w:rsidRPr="0034128E">
              <w:rPr>
                <w:sz w:val="22"/>
                <w:szCs w:val="22"/>
              </w:rPr>
              <w:t>Awards Assembly 8:30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712F7F" w:rsidRDefault="00712F7F" w:rsidP="000A2534">
            <w:pPr>
              <w:jc w:val="center"/>
              <w:rPr>
                <w:sz w:val="20"/>
                <w:szCs w:val="20"/>
              </w:rPr>
            </w:pPr>
          </w:p>
          <w:p w:rsidR="002F6E35" w:rsidRPr="00712F7F" w:rsidRDefault="000A2534" w:rsidP="000A2534">
            <w:pPr>
              <w:jc w:val="center"/>
              <w:rPr>
                <w:sz w:val="20"/>
                <w:szCs w:val="20"/>
              </w:rPr>
            </w:pPr>
            <w:r w:rsidRPr="00712F7F">
              <w:rPr>
                <w:sz w:val="20"/>
                <w:szCs w:val="20"/>
              </w:rPr>
              <w:t>Holiday Extravaganza</w:t>
            </w:r>
          </w:p>
          <w:p w:rsidR="000A2534" w:rsidRPr="000A2534" w:rsidRDefault="000A2534" w:rsidP="000A2534">
            <w:pPr>
              <w:jc w:val="center"/>
              <w:rPr>
                <w:sz w:val="22"/>
                <w:szCs w:val="22"/>
              </w:rPr>
            </w:pPr>
            <w:r w:rsidRPr="00712F7F">
              <w:rPr>
                <w:sz w:val="20"/>
                <w:szCs w:val="20"/>
              </w:rPr>
              <w:t>High School 9 - 2</w:t>
            </w:r>
          </w:p>
        </w:tc>
      </w:tr>
      <w:tr w:rsidR="002F6E35" w:rsidRPr="000A2534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34128E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34128E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34128E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34128E" w:rsidRDefault="009035F5" w:rsidP="0034128E">
            <w:pPr>
              <w:pStyle w:val="Dates"/>
              <w:jc w:val="center"/>
              <w:rPr>
                <w:szCs w:val="22"/>
              </w:rPr>
            </w:pPr>
            <w:r w:rsidRPr="0034128E">
              <w:rPr>
                <w:szCs w:val="22"/>
              </w:rPr>
              <w:fldChar w:fldCharType="begin"/>
            </w:r>
            <w:r w:rsidRPr="0034128E">
              <w:rPr>
                <w:szCs w:val="22"/>
              </w:rPr>
              <w:instrText xml:space="preserve"> =C4+1 </w:instrText>
            </w:r>
            <w:r w:rsidRPr="0034128E">
              <w:rPr>
                <w:szCs w:val="22"/>
              </w:rPr>
              <w:fldChar w:fldCharType="separate"/>
            </w:r>
            <w:r w:rsidR="0034128E" w:rsidRPr="0034128E">
              <w:rPr>
                <w:noProof/>
                <w:szCs w:val="22"/>
              </w:rPr>
              <w:t>7</w:t>
            </w:r>
            <w:r w:rsidRPr="0034128E">
              <w:rPr>
                <w:szCs w:val="22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34128E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34128E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0A2534" w:rsidRDefault="009035F5">
            <w:pPr>
              <w:pStyle w:val="Dates"/>
              <w:rPr>
                <w:szCs w:val="22"/>
              </w:rPr>
            </w:pPr>
            <w:r w:rsidRPr="000A2534">
              <w:rPr>
                <w:szCs w:val="22"/>
              </w:rPr>
              <w:fldChar w:fldCharType="begin"/>
            </w:r>
            <w:r w:rsidRPr="000A2534">
              <w:rPr>
                <w:szCs w:val="22"/>
              </w:rPr>
              <w:instrText xml:space="preserve"> =F4+1 </w:instrText>
            </w:r>
            <w:r w:rsidRPr="000A2534">
              <w:rPr>
                <w:szCs w:val="22"/>
              </w:rPr>
              <w:fldChar w:fldCharType="separate"/>
            </w:r>
            <w:r w:rsidR="0034128E" w:rsidRPr="000A2534">
              <w:rPr>
                <w:noProof/>
                <w:szCs w:val="22"/>
              </w:rPr>
              <w:t>10</w:t>
            </w:r>
            <w:r w:rsidRPr="000A2534">
              <w:rPr>
                <w:szCs w:val="22"/>
              </w:rPr>
              <w:fldChar w:fldCharType="end"/>
            </w:r>
          </w:p>
        </w:tc>
      </w:tr>
      <w:tr w:rsidR="002F6E35" w:rsidRPr="000A2534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34128E" w:rsidRDefault="0034128E" w:rsidP="0034128E">
            <w:pPr>
              <w:jc w:val="center"/>
              <w:rPr>
                <w:sz w:val="22"/>
                <w:szCs w:val="22"/>
              </w:rPr>
            </w:pPr>
            <w:r w:rsidRPr="0034128E">
              <w:rPr>
                <w:sz w:val="22"/>
                <w:szCs w:val="22"/>
              </w:rPr>
              <w:t>Picture Make Up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t>Library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34128E" w:rsidRDefault="0034128E" w:rsidP="0034128E">
            <w:pPr>
              <w:jc w:val="center"/>
              <w:rPr>
                <w:sz w:val="22"/>
                <w:szCs w:val="22"/>
              </w:rPr>
            </w:pPr>
            <w:r w:rsidRPr="0034128E">
              <w:rPr>
                <w:sz w:val="22"/>
                <w:szCs w:val="22"/>
              </w:rPr>
              <w:t>Student Breakfast</w:t>
            </w:r>
          </w:p>
          <w:p w:rsidR="0034128E" w:rsidRPr="0034128E" w:rsidRDefault="0034128E" w:rsidP="003412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124B6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-2633610</wp:posOffset>
                      </wp:positionH>
                      <wp:positionV relativeFrom="paragraph">
                        <wp:posOffset>184169</wp:posOffset>
                      </wp:positionV>
                      <wp:extent cx="3807725" cy="354633"/>
                      <wp:effectExtent l="0" t="0" r="21590" b="2667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7725" cy="3546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128E" w:rsidRPr="00124B66" w:rsidRDefault="00124B66" w:rsidP="00124B6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4B66">
                                    <w:rPr>
                                      <w:sz w:val="28"/>
                                      <w:szCs w:val="28"/>
                                    </w:rPr>
                                    <w:t>Swimming Unit – Leave the school at 1:05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207.35pt;margin-top:14.5pt;width:299.8pt;height:27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" fillcolor="#ff6 [1945]" strokecolor="white [3212]">
                      <v:textbox>
                        <w:txbxContent>
                          <w:p w:rsidR="0034128E" w:rsidRPr="00124B66" w:rsidRDefault="00124B66" w:rsidP="00124B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4B66">
                              <w:rPr>
                                <w:sz w:val="28"/>
                                <w:szCs w:val="28"/>
                              </w:rPr>
                              <w:t>Swimming Unit – Leave the school at 1:05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0A2534" w:rsidRDefault="002F6E35">
            <w:pPr>
              <w:rPr>
                <w:sz w:val="22"/>
                <w:szCs w:val="22"/>
              </w:rPr>
            </w:pPr>
          </w:p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34128E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34128E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34128E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34128E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34128E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34128E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34128E">
              <w:rPr>
                <w:noProof/>
              </w:rPr>
              <w:t>17</w:t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124B66" w:rsidRDefault="00712F7F" w:rsidP="00711B9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361505</wp:posOffset>
                  </wp:positionH>
                  <wp:positionV relativeFrom="paragraph">
                    <wp:posOffset>-262975</wp:posOffset>
                  </wp:positionV>
                  <wp:extent cx="866736" cy="949903"/>
                  <wp:effectExtent l="0" t="0" r="0" b="31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terans-day[1]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95" cy="96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B66" w:rsidRPr="00124B66">
              <w:rPr>
                <w:sz w:val="24"/>
                <w:szCs w:val="24"/>
              </w:rPr>
              <w:t>No School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t>Library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-65272</wp:posOffset>
                  </wp:positionH>
                  <wp:positionV relativeFrom="paragraph">
                    <wp:posOffset>569614</wp:posOffset>
                  </wp:positionV>
                  <wp:extent cx="957836" cy="103265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36" cy="103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253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CD6872C" wp14:editId="2D0C8AE9">
                      <wp:simplePos x="0" y="0"/>
                      <wp:positionH relativeFrom="column">
                        <wp:posOffset>-1361430</wp:posOffset>
                      </wp:positionH>
                      <wp:positionV relativeFrom="paragraph">
                        <wp:posOffset>160029</wp:posOffset>
                      </wp:positionV>
                      <wp:extent cx="2579426" cy="354633"/>
                      <wp:effectExtent l="0" t="0" r="11430" b="2667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9426" cy="354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lumMod val="60000"/>
                                  <a:lumOff val="40000"/>
                                </a:srgbClr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4B66" w:rsidRPr="000A2534" w:rsidRDefault="00124B66" w:rsidP="00124B6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A2534">
                                    <w:rPr>
                                      <w:sz w:val="22"/>
                                      <w:szCs w:val="22"/>
                                    </w:rPr>
                                    <w:t>Swimming Unit – Leave the school at 1:05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6872C" id="_x0000_s1028" type="#_x0000_t202" style="position:absolute;margin-left:-107.2pt;margin-top:12.6pt;width:203.1pt;height:27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" fillcolor="#ff6" strokecolor="window">
                      <v:textbox>
                        <w:txbxContent>
                          <w:p w:rsidR="00124B66" w:rsidRPr="000A2534" w:rsidRDefault="00124B66" w:rsidP="00124B6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A2534">
                              <w:rPr>
                                <w:sz w:val="22"/>
                                <w:szCs w:val="22"/>
                              </w:rPr>
                              <w:t>Swimming Unit – Leave the school at 1:05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34128E" w:rsidRDefault="0034128E" w:rsidP="0034128E">
            <w:pPr>
              <w:jc w:val="center"/>
              <w:rPr>
                <w:sz w:val="22"/>
                <w:szCs w:val="22"/>
              </w:rPr>
            </w:pPr>
            <w:r w:rsidRPr="0034128E">
              <w:rPr>
                <w:sz w:val="22"/>
                <w:szCs w:val="22"/>
              </w:rPr>
              <w:t>Jared Campbell concert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34128E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34128E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34128E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34128E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34128E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B56E2C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CA3592" wp14:editId="5675EF4A">
                      <wp:simplePos x="0" y="0"/>
                      <wp:positionH relativeFrom="column">
                        <wp:posOffset>-2047676</wp:posOffset>
                      </wp:positionH>
                      <wp:positionV relativeFrom="paragraph">
                        <wp:posOffset>154922</wp:posOffset>
                      </wp:positionV>
                      <wp:extent cx="3698543" cy="583954"/>
                      <wp:effectExtent l="0" t="0" r="0" b="698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8543" cy="583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7782" w:rsidRPr="00A97782" w:rsidRDefault="00A97782" w:rsidP="00A97782">
                                  <w:pPr>
                                    <w:jc w:val="center"/>
                                    <w:rPr>
                                      <w:rFonts w:ascii="Kristen ITC" w:hAnsi="Kristen ITC"/>
                                      <w:b/>
                                      <w:color w:val="C00000" w:themeColor="accent5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7782">
                                    <w:rPr>
                                      <w:rFonts w:ascii="Kristen ITC" w:hAnsi="Kristen ITC"/>
                                      <w:b/>
                                      <w:color w:val="C00000" w:themeColor="accent5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Thanksgiving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A3592" id="_x0000_s1029" type="#_x0000_t202" style="position:absolute;left:0;text-align:left;margin-left:-161.25pt;margin-top:12.2pt;width:291.2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" filled="f" stroked="f">
                      <v:fill o:detectmouseclick="t"/>
                      <v:textbox>
                        <w:txbxContent>
                          <w:p w:rsidR="00A97782" w:rsidRPr="00A97782" w:rsidRDefault="00A97782" w:rsidP="00A9778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C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782">
                              <w:rPr>
                                <w:rFonts w:ascii="Kristen ITC" w:hAnsi="Kristen ITC"/>
                                <w:b/>
                                <w:color w:val="C00000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Thanksgiving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5F5">
              <w:fldChar w:fldCharType="begin"/>
            </w:r>
            <w:r w:rsidR="009035F5">
              <w:instrText xml:space="preserve"> =E8+1 </w:instrText>
            </w:r>
            <w:r w:rsidR="009035F5">
              <w:fldChar w:fldCharType="separate"/>
            </w:r>
            <w:r w:rsidR="0034128E">
              <w:rPr>
                <w:noProof/>
              </w:rPr>
              <w:t>23</w:t>
            </w:r>
            <w:r w:rsidR="009035F5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34128E">
              <w:rPr>
                <w:noProof/>
              </w:rPr>
              <w:t>24</w:t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rPr>
                <w:noProof/>
              </w:rPr>
              <w:t>Library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127862</wp:posOffset>
                  </wp:positionH>
                  <wp:positionV relativeFrom="paragraph">
                    <wp:posOffset>-205409</wp:posOffset>
                  </wp:positionV>
                  <wp:extent cx="941070" cy="1027071"/>
                  <wp:effectExtent l="0" t="0" r="0" b="1905"/>
                  <wp:wrapNone/>
                  <wp:docPr id="6" name="Picture 6" descr="Image result for 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02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34128E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34128E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3412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3412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34128E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3412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3412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34128E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3412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3412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34128E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3412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3412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34128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3412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4128E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34128E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3412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34128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3412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 w:rsidR="0034128E">
              <w:fldChar w:fldCharType="separate"/>
            </w:r>
            <w:r w:rsidR="0034128E">
              <w:rPr>
                <w:noProof/>
              </w:rPr>
              <w:instrText>30</w:instrText>
            </w:r>
            <w:r>
              <w:fldChar w:fldCharType="end"/>
            </w:r>
            <w:r w:rsidR="0034128E">
              <w:fldChar w:fldCharType="separate"/>
            </w:r>
            <w:r w:rsidR="0034128E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3412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34128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4128E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6E35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B56E2C">
            <w:r>
              <w:t>Library</w:t>
            </w:r>
            <w:bookmarkStart w:id="0" w:name="_GoBack"/>
            <w:bookmarkEnd w:id="0"/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3412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34128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</w:tr>
      <w:tr w:rsidR="00124B66" w:rsidTr="00727F6A">
        <w:trPr>
          <w:trHeight w:hRule="exact" w:val="907"/>
        </w:trPr>
        <w:tc>
          <w:tcPr>
            <w:tcW w:w="14384" w:type="dxa"/>
            <w:gridSpan w:val="7"/>
          </w:tcPr>
          <w:p w:rsidR="00124B66" w:rsidRPr="00A97782" w:rsidRDefault="00124B66">
            <w:pPr>
              <w:rPr>
                <w:sz w:val="28"/>
                <w:szCs w:val="28"/>
              </w:rPr>
            </w:pPr>
            <w:r w:rsidRPr="00A97782">
              <w:rPr>
                <w:sz w:val="28"/>
                <w:szCs w:val="28"/>
              </w:rPr>
              <w:t>We will be going to the High School for our Swimming Unit</w:t>
            </w:r>
            <w:r w:rsidR="00A97782">
              <w:rPr>
                <w:sz w:val="28"/>
                <w:szCs w:val="28"/>
              </w:rPr>
              <w:t>. It is important that each of the children learn to swim, watch for permission slips to come home!</w:t>
            </w:r>
            <w:r w:rsidR="000A2534">
              <w:rPr>
                <w:sz w:val="28"/>
                <w:szCs w:val="28"/>
              </w:rPr>
              <w:t xml:space="preserve"> Your child will need a swimsuit and towel each day.</w:t>
            </w:r>
          </w:p>
        </w:tc>
      </w:tr>
    </w:tbl>
    <w:p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28E" w:rsidRDefault="0034128E">
      <w:pPr>
        <w:spacing w:before="0" w:after="0"/>
      </w:pPr>
      <w:r>
        <w:separator/>
      </w:r>
    </w:p>
  </w:endnote>
  <w:endnote w:type="continuationSeparator" w:id="0">
    <w:p w:rsidR="0034128E" w:rsidRDefault="0034128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GGothicE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28E" w:rsidRDefault="0034128E">
      <w:pPr>
        <w:spacing w:before="0" w:after="0"/>
      </w:pPr>
      <w:r>
        <w:separator/>
      </w:r>
    </w:p>
  </w:footnote>
  <w:footnote w:type="continuationSeparator" w:id="0">
    <w:p w:rsidR="0034128E" w:rsidRDefault="0034128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18"/>
    <w:docVar w:name="MonthStart" w:val="11/1/2018"/>
    <w:docVar w:name="ShowDynamicGuides" w:val="1"/>
    <w:docVar w:name="ShowMarginGuides" w:val="0"/>
    <w:docVar w:name="ShowOutlines" w:val="0"/>
    <w:docVar w:name="ShowStaticGuides" w:val="0"/>
  </w:docVars>
  <w:rsids>
    <w:rsidRoot w:val="0034128E"/>
    <w:rsid w:val="00056814"/>
    <w:rsid w:val="0006779F"/>
    <w:rsid w:val="000A20FE"/>
    <w:rsid w:val="000A2534"/>
    <w:rsid w:val="0011772B"/>
    <w:rsid w:val="00124B66"/>
    <w:rsid w:val="00186EF0"/>
    <w:rsid w:val="0027720C"/>
    <w:rsid w:val="002F6E35"/>
    <w:rsid w:val="0034128E"/>
    <w:rsid w:val="003D7DDA"/>
    <w:rsid w:val="00454FED"/>
    <w:rsid w:val="004C5B17"/>
    <w:rsid w:val="005562FE"/>
    <w:rsid w:val="00711B9D"/>
    <w:rsid w:val="00712F7F"/>
    <w:rsid w:val="007564A4"/>
    <w:rsid w:val="007777B1"/>
    <w:rsid w:val="007A49F2"/>
    <w:rsid w:val="00874C9A"/>
    <w:rsid w:val="009035F5"/>
    <w:rsid w:val="00944085"/>
    <w:rsid w:val="00946A27"/>
    <w:rsid w:val="009A0FFF"/>
    <w:rsid w:val="00A4654E"/>
    <w:rsid w:val="00A73BBF"/>
    <w:rsid w:val="00A97782"/>
    <w:rsid w:val="00AB29FA"/>
    <w:rsid w:val="00B56E2C"/>
    <w:rsid w:val="00B70858"/>
    <w:rsid w:val="00B8151A"/>
    <w:rsid w:val="00C71D73"/>
    <w:rsid w:val="00C7735D"/>
    <w:rsid w:val="00CB1C1C"/>
    <w:rsid w:val="00D17693"/>
    <w:rsid w:val="00DF051F"/>
    <w:rsid w:val="00DF32DE"/>
    <w:rsid w:val="00E02644"/>
    <w:rsid w:val="00E54E11"/>
    <w:rsid w:val="00EA1691"/>
    <w:rsid w:val="00EB320B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505F2"/>
  <w15:docId w15:val="{2132E039-814A-4B20-9A37-E7EFB94E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rownin\AppData\Roaming\Microsoft\Templates\Banner%20calendar(4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06AA81D89BD4AC88AAD299B009A3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84139-A4EF-49C0-B157-2235208DB2D0}"/>
      </w:docPartPr>
      <w:docPartBody>
        <w:p w:rsidR="00000000" w:rsidRDefault="00C25297">
          <w:pPr>
            <w:pStyle w:val="E06AA81D89BD4AC88AAD299B009A32DD"/>
          </w:pPr>
          <w:r>
            <w:t>Sunday</w:t>
          </w:r>
        </w:p>
      </w:docPartBody>
    </w:docPart>
    <w:docPart>
      <w:docPartPr>
        <w:name w:val="47533498845D419CADAF07051D18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E51DC-A824-4C6B-955C-20DCA8843B9F}"/>
      </w:docPartPr>
      <w:docPartBody>
        <w:p w:rsidR="00000000" w:rsidRDefault="00C25297">
          <w:pPr>
            <w:pStyle w:val="47533498845D419CADAF07051D18EFA4"/>
          </w:pPr>
          <w:r>
            <w:t>Monday</w:t>
          </w:r>
        </w:p>
      </w:docPartBody>
    </w:docPart>
    <w:docPart>
      <w:docPartPr>
        <w:name w:val="9E9B608C22994311981688DABDE39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E1661-C76B-4950-998B-06B4C9F7ACCD}"/>
      </w:docPartPr>
      <w:docPartBody>
        <w:p w:rsidR="00000000" w:rsidRDefault="00C25297">
          <w:pPr>
            <w:pStyle w:val="9E9B608C22994311981688DABDE39DD4"/>
          </w:pPr>
          <w:r>
            <w:t>Tuesday</w:t>
          </w:r>
        </w:p>
      </w:docPartBody>
    </w:docPart>
    <w:docPart>
      <w:docPartPr>
        <w:name w:val="994AD0E0485144FDA9B37CED98CE9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82EF2-F529-4B5F-986C-D2DFC04295E9}"/>
      </w:docPartPr>
      <w:docPartBody>
        <w:p w:rsidR="00000000" w:rsidRDefault="00C25297">
          <w:pPr>
            <w:pStyle w:val="994AD0E0485144FDA9B37CED98CE97D1"/>
          </w:pPr>
          <w:r>
            <w:t>Wednesday</w:t>
          </w:r>
        </w:p>
      </w:docPartBody>
    </w:docPart>
    <w:docPart>
      <w:docPartPr>
        <w:name w:val="762C91B239AD448BA4CE297BC40A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BD166-6F17-48D8-99B7-2F294DBC15A5}"/>
      </w:docPartPr>
      <w:docPartBody>
        <w:p w:rsidR="00000000" w:rsidRDefault="00C25297">
          <w:pPr>
            <w:pStyle w:val="762C91B239AD448BA4CE297BC40AB77B"/>
          </w:pPr>
          <w:r>
            <w:t>Thursday</w:t>
          </w:r>
        </w:p>
      </w:docPartBody>
    </w:docPart>
    <w:docPart>
      <w:docPartPr>
        <w:name w:val="A280CB990C0B4D6BBD4B460632C14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4E145-0FB1-450D-8AF5-75EB42E17517}"/>
      </w:docPartPr>
      <w:docPartBody>
        <w:p w:rsidR="00000000" w:rsidRDefault="00C25297">
          <w:pPr>
            <w:pStyle w:val="A280CB990C0B4D6BBD4B460632C14F4D"/>
          </w:pPr>
          <w:r>
            <w:t>Friday</w:t>
          </w:r>
        </w:p>
      </w:docPartBody>
    </w:docPart>
    <w:docPart>
      <w:docPartPr>
        <w:name w:val="61AD4B2D377E4264BC6BBC23EA249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840D9-386D-4173-8C42-D5A7FECBCDEE}"/>
      </w:docPartPr>
      <w:docPartBody>
        <w:p w:rsidR="00000000" w:rsidRDefault="00C25297">
          <w:pPr>
            <w:pStyle w:val="61AD4B2D377E4264BC6BBC23EA24920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GGothicE">
    <w:altName w:val="MS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6AA81D89BD4AC88AAD299B009A32DD">
    <w:name w:val="E06AA81D89BD4AC88AAD299B009A32DD"/>
  </w:style>
  <w:style w:type="paragraph" w:customStyle="1" w:styleId="47533498845D419CADAF07051D18EFA4">
    <w:name w:val="47533498845D419CADAF07051D18EFA4"/>
  </w:style>
  <w:style w:type="paragraph" w:customStyle="1" w:styleId="9E9B608C22994311981688DABDE39DD4">
    <w:name w:val="9E9B608C22994311981688DABDE39DD4"/>
  </w:style>
  <w:style w:type="paragraph" w:customStyle="1" w:styleId="994AD0E0485144FDA9B37CED98CE97D1">
    <w:name w:val="994AD0E0485144FDA9B37CED98CE97D1"/>
  </w:style>
  <w:style w:type="paragraph" w:customStyle="1" w:styleId="762C91B239AD448BA4CE297BC40AB77B">
    <w:name w:val="762C91B239AD448BA4CE297BC40AB77B"/>
  </w:style>
  <w:style w:type="paragraph" w:customStyle="1" w:styleId="A280CB990C0B4D6BBD4B460632C14F4D">
    <w:name w:val="A280CB990C0B4D6BBD4B460632C14F4D"/>
  </w:style>
  <w:style w:type="paragraph" w:customStyle="1" w:styleId="61AD4B2D377E4264BC6BBC23EA24920E">
    <w:name w:val="61AD4B2D377E4264BC6BBC23EA2492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calendar(4)</Template>
  <TotalTime>220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Browning</dc:creator>
  <cp:keywords/>
  <dc:description/>
  <cp:lastModifiedBy>Kelly Browning</cp:lastModifiedBy>
  <cp:revision>1</cp:revision>
  <cp:lastPrinted>2018-10-30T19:24:00Z</cp:lastPrinted>
  <dcterms:created xsi:type="dcterms:W3CDTF">2018-10-30T15:45:00Z</dcterms:created>
  <dcterms:modified xsi:type="dcterms:W3CDTF">2018-10-30T19:25:00Z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